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C3FE0" w14:textId="77777777" w:rsidR="00F2364B" w:rsidRPr="00B820A3" w:rsidRDefault="00F2364B" w:rsidP="00F2364B">
      <w:pPr>
        <w:pStyle w:val="Heading1"/>
        <w:tabs>
          <w:tab w:val="left" w:pos="3810"/>
          <w:tab w:val="center" w:pos="4513"/>
        </w:tabs>
        <w:jc w:val="center"/>
        <w:rPr>
          <w:rFonts w:eastAsia="MS Mincho"/>
        </w:rPr>
      </w:pPr>
      <w:r>
        <w:t>HRA-Managed Study - Reviewing Trust/Health Board Request Form</w:t>
      </w:r>
    </w:p>
    <w:p w14:paraId="7F6043A9" w14:textId="74356D21" w:rsidR="00001C69" w:rsidRDefault="00001C69" w:rsidP="009F366F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366F" w14:paraId="178DFC01" w14:textId="77777777" w:rsidTr="00F2364B">
        <w:trPr>
          <w:trHeight w:val="3707"/>
        </w:trPr>
        <w:tc>
          <w:tcPr>
            <w:tcW w:w="9242" w:type="dxa"/>
            <w:shd w:val="clear" w:color="auto" w:fill="E8EDEE"/>
          </w:tcPr>
          <w:p w14:paraId="3A987C67" w14:textId="50D61D82" w:rsidR="00F2364B" w:rsidRDefault="00F2364B" w:rsidP="00F2364B">
            <w:pPr>
              <w:jc w:val="both"/>
            </w:pPr>
            <w:r>
              <w:t>This form is for applicants to request a specific trust/health board or reviewer to conduct a HRA-managed review</w:t>
            </w:r>
            <w:r w:rsidR="005E1D1D">
              <w:t xml:space="preserve"> for a new study or change/amendment</w:t>
            </w:r>
            <w:r>
              <w:t>. For each review conducted there will be a payment required in line with the reviewing nations’ practices.</w:t>
            </w:r>
          </w:p>
          <w:p w14:paraId="06E94A52" w14:textId="77777777" w:rsidR="00F2364B" w:rsidRDefault="00F2364B" w:rsidP="00F2364B">
            <w:pPr>
              <w:jc w:val="both"/>
            </w:pPr>
          </w:p>
          <w:p w14:paraId="3ED4E988" w14:textId="68C60553" w:rsidR="00F2364B" w:rsidRDefault="00F2364B" w:rsidP="00F2364B">
            <w:pPr>
              <w:jc w:val="both"/>
            </w:pPr>
            <w:r>
              <w:t xml:space="preserve">Please list up to three trusts/health boards to conduct the review. If you have specific reviewers at these trusts/health boards which you would like to request please also specify these below. A list of trusts/health boards with HRA registered reviewers can be found on the </w:t>
            </w:r>
            <w:hyperlink r:id="rId7" w:history="1">
              <w:r w:rsidRPr="00C46213">
                <w:rPr>
                  <w:rStyle w:val="Hyperlink"/>
                </w:rPr>
                <w:t>Radiation Assurance</w:t>
              </w:r>
            </w:hyperlink>
            <w:r>
              <w:t xml:space="preserve"> section of the HRA website. Please note, where the lead site is in Scotland, you should identify health boards and reviewers from Scotland.</w:t>
            </w:r>
          </w:p>
          <w:p w14:paraId="090FD3A9" w14:textId="77777777" w:rsidR="00F2364B" w:rsidRDefault="00F2364B" w:rsidP="00F2364B">
            <w:pPr>
              <w:jc w:val="both"/>
            </w:pPr>
          </w:p>
          <w:p w14:paraId="13329BC1" w14:textId="0FC73A2A" w:rsidR="009F366F" w:rsidRPr="009F366F" w:rsidRDefault="00F2364B" w:rsidP="00F2364B">
            <w:pPr>
              <w:jc w:val="both"/>
              <w:rPr>
                <w:b/>
              </w:rPr>
            </w:pPr>
            <w:r>
              <w:t xml:space="preserve">Please email this form along with your study documentation to </w:t>
            </w:r>
            <w:hyperlink r:id="rId8" w:history="1">
              <w:r w:rsidR="00193794" w:rsidRPr="00193794">
                <w:rPr>
                  <w:rStyle w:val="Hyperlink"/>
                </w:rPr>
                <w:t>radiation.assurance@hra.nhs.uk</w:t>
              </w:r>
            </w:hyperlink>
            <w:r w:rsidR="00884709" w:rsidRPr="00546E68">
              <w:rPr>
                <w:rStyle w:val="Hyperlink"/>
                <w:color w:val="auto"/>
                <w:u w:val="none"/>
              </w:rPr>
              <w:t>.</w:t>
            </w:r>
          </w:p>
        </w:tc>
      </w:tr>
    </w:tbl>
    <w:p w14:paraId="18A4E0D0" w14:textId="77777777" w:rsidR="00B65199" w:rsidRDefault="00B65199" w:rsidP="00B65199">
      <w:pPr>
        <w:pStyle w:val="Subtitle"/>
        <w:jc w:val="center"/>
      </w:pPr>
    </w:p>
    <w:p w14:paraId="202314FB" w14:textId="77777777" w:rsidR="00F2364B" w:rsidRPr="00F2364B" w:rsidRDefault="00F2364B" w:rsidP="00F236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5998"/>
      </w:tblGrid>
      <w:tr w:rsidR="00F2364B" w14:paraId="2375DCDD" w14:textId="77777777" w:rsidTr="005E1D1D">
        <w:tc>
          <w:tcPr>
            <w:tcW w:w="9242" w:type="dxa"/>
            <w:gridSpan w:val="2"/>
            <w:shd w:val="clear" w:color="auto" w:fill="003087"/>
          </w:tcPr>
          <w:p w14:paraId="71BAB9C6" w14:textId="77777777" w:rsidR="00F2364B" w:rsidRDefault="00F2364B" w:rsidP="006F431A">
            <w:pPr>
              <w:jc w:val="center"/>
            </w:pPr>
            <w:r>
              <w:rPr>
                <w:b/>
                <w:color w:val="FFFFFF" w:themeColor="background1"/>
              </w:rPr>
              <w:t>Study details</w:t>
            </w:r>
          </w:p>
        </w:tc>
      </w:tr>
      <w:tr w:rsidR="00F2364B" w14:paraId="0A6555B6" w14:textId="77777777" w:rsidTr="005E1D1D">
        <w:tc>
          <w:tcPr>
            <w:tcW w:w="3085" w:type="dxa"/>
            <w:shd w:val="clear" w:color="auto" w:fill="F2F2F2" w:themeFill="background1" w:themeFillShade="F2"/>
          </w:tcPr>
          <w:p w14:paraId="7BA6CE64" w14:textId="77777777" w:rsidR="00F2364B" w:rsidRDefault="00F2364B" w:rsidP="006F431A">
            <w:r>
              <w:t>Study title</w:t>
            </w:r>
          </w:p>
        </w:tc>
        <w:tc>
          <w:tcPr>
            <w:tcW w:w="6157" w:type="dxa"/>
          </w:tcPr>
          <w:p w14:paraId="4948D6CD" w14:textId="77777777" w:rsidR="00F2364B" w:rsidRDefault="00F2364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F2364B" w14:paraId="104CDBD7" w14:textId="77777777" w:rsidTr="005E1D1D">
        <w:tc>
          <w:tcPr>
            <w:tcW w:w="3085" w:type="dxa"/>
            <w:shd w:val="clear" w:color="auto" w:fill="F2F2F2" w:themeFill="background1" w:themeFillShade="F2"/>
          </w:tcPr>
          <w:p w14:paraId="6C95D56C" w14:textId="77777777" w:rsidR="00F2364B" w:rsidRDefault="00F2364B" w:rsidP="006F431A">
            <w:r>
              <w:t>IRAS ID</w:t>
            </w:r>
          </w:p>
        </w:tc>
        <w:tc>
          <w:tcPr>
            <w:tcW w:w="6157" w:type="dxa"/>
          </w:tcPr>
          <w:p w14:paraId="4B2973D0" w14:textId="77777777" w:rsidR="00F2364B" w:rsidRDefault="00F2364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2364B" w14:paraId="1314CDAD" w14:textId="77777777" w:rsidTr="005E1D1D">
        <w:tc>
          <w:tcPr>
            <w:tcW w:w="3085" w:type="dxa"/>
            <w:shd w:val="clear" w:color="auto" w:fill="F2F2F2" w:themeFill="background1" w:themeFillShade="F2"/>
          </w:tcPr>
          <w:p w14:paraId="6F9A8272" w14:textId="77777777" w:rsidR="00F2364B" w:rsidRDefault="00F2364B" w:rsidP="006F431A">
            <w:r>
              <w:t>Sponsor contact</w:t>
            </w:r>
          </w:p>
          <w:p w14:paraId="158B4A39" w14:textId="77777777" w:rsidR="00F2364B" w:rsidRPr="00A21332" w:rsidRDefault="00F2364B" w:rsidP="006F431A">
            <w:r w:rsidRPr="00A21332">
              <w:rPr>
                <w:sz w:val="20"/>
              </w:rPr>
              <w:t>Name, email and telephone number</w:t>
            </w:r>
          </w:p>
        </w:tc>
        <w:tc>
          <w:tcPr>
            <w:tcW w:w="6157" w:type="dxa"/>
          </w:tcPr>
          <w:p w14:paraId="1BAB3B76" w14:textId="77777777" w:rsidR="00F2364B" w:rsidRDefault="00F2364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1D1D" w14:paraId="756F5FE0" w14:textId="77777777" w:rsidTr="005E1D1D">
        <w:tc>
          <w:tcPr>
            <w:tcW w:w="3085" w:type="dxa"/>
          </w:tcPr>
          <w:p w14:paraId="15228ECC" w14:textId="77777777" w:rsidR="005E1D1D" w:rsidRDefault="005E1D1D" w:rsidP="00210C34">
            <w:r>
              <w:t>Submission type</w:t>
            </w:r>
          </w:p>
        </w:tc>
        <w:tc>
          <w:tcPr>
            <w:tcW w:w="6157" w:type="dxa"/>
          </w:tcPr>
          <w:p w14:paraId="69CCEB65" w14:textId="77777777" w:rsidR="005E1D1D" w:rsidRDefault="005E1D1D" w:rsidP="00210C34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3"/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bookmarkEnd w:id="2"/>
            <w:r>
              <w:t xml:space="preserve"> New study    </w:t>
            </w: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4"/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bookmarkEnd w:id="3"/>
            <w:r>
              <w:t xml:space="preserve">  Change/amendment</w:t>
            </w:r>
          </w:p>
        </w:tc>
      </w:tr>
      <w:tr w:rsidR="005E1D1D" w14:paraId="3C34C77D" w14:textId="77777777" w:rsidTr="005E1D1D">
        <w:tc>
          <w:tcPr>
            <w:tcW w:w="3085" w:type="dxa"/>
          </w:tcPr>
          <w:p w14:paraId="07A08FBB" w14:textId="77777777" w:rsidR="005E1D1D" w:rsidRDefault="005E1D1D" w:rsidP="00210C34">
            <w:r>
              <w:t>Amendment number (if applicable)</w:t>
            </w:r>
          </w:p>
        </w:tc>
        <w:tc>
          <w:tcPr>
            <w:tcW w:w="6157" w:type="dxa"/>
          </w:tcPr>
          <w:p w14:paraId="35B6ADC2" w14:textId="77777777" w:rsidR="005E1D1D" w:rsidRDefault="005E1D1D" w:rsidP="00210C3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BE7CA62" w14:textId="77777777" w:rsidR="00F2364B" w:rsidRDefault="00F2364B" w:rsidP="00F2364B">
      <w:pPr>
        <w:spacing w:line="276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0"/>
        <w:gridCol w:w="2959"/>
        <w:gridCol w:w="3047"/>
      </w:tblGrid>
      <w:tr w:rsidR="00F2364B" w14:paraId="5C6394D9" w14:textId="77777777" w:rsidTr="006F431A">
        <w:tc>
          <w:tcPr>
            <w:tcW w:w="9242" w:type="dxa"/>
            <w:gridSpan w:val="3"/>
            <w:shd w:val="clear" w:color="auto" w:fill="003087"/>
          </w:tcPr>
          <w:p w14:paraId="1B490C25" w14:textId="77777777" w:rsidR="00F2364B" w:rsidRDefault="00F2364B" w:rsidP="006F431A">
            <w:pPr>
              <w:jc w:val="center"/>
            </w:pPr>
            <w:r>
              <w:rPr>
                <w:b/>
                <w:color w:val="FFFFFF" w:themeColor="background1"/>
              </w:rPr>
              <w:t>Reviewer details</w:t>
            </w:r>
          </w:p>
        </w:tc>
      </w:tr>
      <w:tr w:rsidR="00F2364B" w14:paraId="0374B0EA" w14:textId="77777777" w:rsidTr="006F431A">
        <w:tc>
          <w:tcPr>
            <w:tcW w:w="3095" w:type="dxa"/>
            <w:shd w:val="clear" w:color="auto" w:fill="F2F2F2" w:themeFill="background1" w:themeFillShade="F2"/>
          </w:tcPr>
          <w:p w14:paraId="73522584" w14:textId="77777777" w:rsidR="00F2364B" w:rsidRDefault="00F2364B" w:rsidP="006F431A">
            <w:pPr>
              <w:spacing w:line="276" w:lineRule="auto"/>
            </w:pPr>
            <w:r>
              <w:t>Modalities required for the study</w:t>
            </w:r>
          </w:p>
          <w:p w14:paraId="31762D3E" w14:textId="77777777" w:rsidR="00F2364B" w:rsidRDefault="00F2364B" w:rsidP="006F431A">
            <w:pPr>
              <w:spacing w:line="276" w:lineRule="auto"/>
            </w:pPr>
            <w:r>
              <w:rPr>
                <w:sz w:val="20"/>
                <w:szCs w:val="20"/>
              </w:rPr>
              <w:t>Please tick all that apply</w:t>
            </w:r>
          </w:p>
        </w:tc>
        <w:tc>
          <w:tcPr>
            <w:tcW w:w="6147" w:type="dxa"/>
            <w:gridSpan w:val="2"/>
            <w:shd w:val="clear" w:color="auto" w:fill="auto"/>
          </w:tcPr>
          <w:p w14:paraId="1DB279C5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Radiology</w:t>
            </w:r>
          </w:p>
          <w:p w14:paraId="62F630AA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Radiotherapy</w:t>
            </w:r>
          </w:p>
          <w:p w14:paraId="19B5C925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Nuclear medicine</w:t>
            </w:r>
          </w:p>
          <w:p w14:paraId="6DF24CAE" w14:textId="77777777" w:rsidR="00F2364B" w:rsidRDefault="00F2364B" w:rsidP="006F431A"/>
        </w:tc>
      </w:tr>
      <w:tr w:rsidR="00F2364B" w14:paraId="1888862C" w14:textId="77777777" w:rsidTr="006F431A">
        <w:tc>
          <w:tcPr>
            <w:tcW w:w="3095" w:type="dxa"/>
            <w:shd w:val="clear" w:color="auto" w:fill="F2F2F2" w:themeFill="background1" w:themeFillShade="F2"/>
          </w:tcPr>
          <w:p w14:paraId="2EB3C4AB" w14:textId="77777777" w:rsidR="00F2364B" w:rsidRDefault="00F2364B" w:rsidP="006F431A">
            <w:pPr>
              <w:spacing w:line="276" w:lineRule="auto"/>
            </w:pPr>
            <w:r>
              <w:t>Clinical specialisms required for the study</w:t>
            </w:r>
          </w:p>
          <w:p w14:paraId="418CAEC9" w14:textId="77777777" w:rsidR="00F2364B" w:rsidRDefault="00F2364B" w:rsidP="006F431A">
            <w:pPr>
              <w:spacing w:line="276" w:lineRule="auto"/>
            </w:pPr>
            <w:r>
              <w:rPr>
                <w:sz w:val="20"/>
                <w:szCs w:val="20"/>
              </w:rPr>
              <w:t>Please tick all that apply</w:t>
            </w:r>
          </w:p>
        </w:tc>
        <w:tc>
          <w:tcPr>
            <w:tcW w:w="3045" w:type="dxa"/>
            <w:shd w:val="clear" w:color="auto" w:fill="auto"/>
          </w:tcPr>
          <w:p w14:paraId="4D1A269E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Cardiology</w:t>
            </w:r>
          </w:p>
          <w:p w14:paraId="7F484DD1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Neurology</w:t>
            </w:r>
          </w:p>
          <w:p w14:paraId="13DE43A3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Paediatrics</w:t>
            </w:r>
          </w:p>
          <w:p w14:paraId="50D58FAB" w14:textId="77777777" w:rsidR="00F2364B" w:rsidRDefault="00F2364B" w:rsidP="006F431A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Vascular specialities</w:t>
            </w:r>
          </w:p>
          <w:p w14:paraId="2BF56997" w14:textId="77777777" w:rsidR="00F2364B" w:rsidRDefault="00F2364B" w:rsidP="006F431A"/>
        </w:tc>
        <w:tc>
          <w:tcPr>
            <w:tcW w:w="3102" w:type="dxa"/>
            <w:shd w:val="clear" w:color="auto" w:fill="auto"/>
          </w:tcPr>
          <w:p w14:paraId="00E090DD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Gastroenterology</w:t>
            </w:r>
          </w:p>
          <w:p w14:paraId="42221AF1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Oncology</w:t>
            </w:r>
          </w:p>
          <w:p w14:paraId="31707348" w14:textId="77777777" w:rsidR="00F2364B" w:rsidRDefault="00F2364B" w:rsidP="006F431A">
            <w:pPr>
              <w:spacing w:line="276" w:lineRule="auto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Rheumatology</w:t>
            </w:r>
          </w:p>
          <w:p w14:paraId="42036D65" w14:textId="77777777" w:rsidR="00F2364B" w:rsidRDefault="00F2364B" w:rsidP="006F431A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866FC">
              <w:fldChar w:fldCharType="separate"/>
            </w:r>
            <w:r>
              <w:fldChar w:fldCharType="end"/>
            </w:r>
            <w:r>
              <w:t xml:space="preserve">   Other: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2364B" w14:paraId="0233A417" w14:textId="77777777" w:rsidTr="006F431A">
        <w:tc>
          <w:tcPr>
            <w:tcW w:w="3095" w:type="dxa"/>
            <w:shd w:val="clear" w:color="auto" w:fill="F2F2F2" w:themeFill="background1" w:themeFillShade="F2"/>
          </w:tcPr>
          <w:p w14:paraId="48900E97" w14:textId="77777777" w:rsidR="00F2364B" w:rsidRDefault="00F2364B" w:rsidP="006F431A">
            <w:pPr>
              <w:spacing w:line="276" w:lineRule="auto"/>
            </w:pPr>
            <w:r>
              <w:t xml:space="preserve">List up to three trusts / health boards which you </w:t>
            </w:r>
            <w:r>
              <w:lastRenderedPageBreak/>
              <w:t>would like to request to conduct the review</w:t>
            </w:r>
          </w:p>
          <w:p w14:paraId="598C9111" w14:textId="77777777" w:rsidR="00F2364B" w:rsidRDefault="00F2364B" w:rsidP="006F431A">
            <w:pPr>
              <w:spacing w:line="276" w:lineRule="auto"/>
            </w:pPr>
            <w:r>
              <w:rPr>
                <w:sz w:val="20"/>
                <w:szCs w:val="20"/>
              </w:rPr>
              <w:t>If specific reviewers are requested please list their names and registered reviewer numbers here.</w:t>
            </w:r>
          </w:p>
        </w:tc>
        <w:tc>
          <w:tcPr>
            <w:tcW w:w="6147" w:type="dxa"/>
            <w:gridSpan w:val="2"/>
            <w:shd w:val="clear" w:color="auto" w:fill="auto"/>
          </w:tcPr>
          <w:p w14:paraId="00A62DB2" w14:textId="77777777" w:rsidR="00F2364B" w:rsidRDefault="00F2364B" w:rsidP="006F431A">
            <w:pPr>
              <w:spacing w:line="276" w:lineRule="auto"/>
            </w:pPr>
            <w: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22AB018" w14:textId="77777777" w:rsidR="00F2364B" w:rsidRDefault="00F2364B" w:rsidP="00F2364B"/>
    <w:p w14:paraId="364BF6D5" w14:textId="77777777" w:rsidR="00F2364B" w:rsidRDefault="00F2364B" w:rsidP="00F2364B">
      <w:pPr>
        <w:spacing w:line="276" w:lineRule="auto"/>
        <w:rPr>
          <w:b/>
        </w:rPr>
      </w:pPr>
    </w:p>
    <w:sectPr w:rsidR="00F2364B" w:rsidSect="009D320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663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A8F45" w14:textId="77777777" w:rsidR="009F366F" w:rsidRDefault="009F366F" w:rsidP="00D478D4">
      <w:r>
        <w:separator/>
      </w:r>
    </w:p>
  </w:endnote>
  <w:endnote w:type="continuationSeparator" w:id="0">
    <w:p w14:paraId="590A8F46" w14:textId="77777777" w:rsidR="009F366F" w:rsidRDefault="009F366F" w:rsidP="00D47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8" w14:textId="1AE9CC76" w:rsidR="009F366F" w:rsidRDefault="00F13AF9">
    <w:pPr>
      <w:pStyle w:val="Footer"/>
    </w:pPr>
    <w:r>
      <w:t>FINAL</w:t>
    </w:r>
    <w:r w:rsidR="009F366F">
      <w:t xml:space="preserve"> v</w:t>
    </w:r>
    <w:r>
      <w:t>1.</w:t>
    </w:r>
    <w:r w:rsidR="00193794">
      <w:t>2</w:t>
    </w:r>
    <w:r w:rsidR="009F366F">
      <w:t xml:space="preserve"> </w:t>
    </w:r>
    <w:r w:rsidR="00193794">
      <w:t>23 April 2020</w:t>
    </w:r>
    <w:r w:rsidR="009F366F">
      <w:ptab w:relativeTo="margin" w:alignment="center" w:leader="none"/>
    </w:r>
    <w:r w:rsidR="009F366F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A" w14:textId="49E7F465" w:rsidR="009F366F" w:rsidRDefault="00F13AF9">
    <w:pPr>
      <w:pStyle w:val="Footer"/>
    </w:pPr>
    <w:r>
      <w:t>FINAL</w:t>
    </w:r>
    <w:r w:rsidR="009F366F">
      <w:t xml:space="preserve"> v</w:t>
    </w:r>
    <w:r>
      <w:t xml:space="preserve">1.0 </w:t>
    </w:r>
    <w:r w:rsidR="00095B06">
      <w:t>16 March</w:t>
    </w:r>
    <w:r w:rsidR="00B65199">
      <w:t xml:space="preserve"> 2018</w:t>
    </w:r>
    <w:r w:rsidR="009F366F">
      <w:ptab w:relativeTo="margin" w:alignment="center" w:leader="none"/>
    </w:r>
    <w:r w:rsidR="009F366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A8F43" w14:textId="77777777" w:rsidR="009F366F" w:rsidRDefault="009F366F" w:rsidP="00D478D4">
      <w:r>
        <w:separator/>
      </w:r>
    </w:p>
  </w:footnote>
  <w:footnote w:type="continuationSeparator" w:id="0">
    <w:p w14:paraId="590A8F44" w14:textId="77777777" w:rsidR="009F366F" w:rsidRDefault="009F366F" w:rsidP="00D47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A340" w14:textId="54F39878" w:rsidR="009D3201" w:rsidRPr="009F366F" w:rsidRDefault="009D3201" w:rsidP="009D3201">
    <w:pPr>
      <w:pStyle w:val="Header"/>
      <w:rPr>
        <w:b/>
        <w:color w:val="1F497D" w:themeColor="text2"/>
        <w:sz w:val="40"/>
        <w:szCs w:val="40"/>
      </w:rPr>
    </w:pPr>
    <w:r w:rsidRPr="009F366F">
      <w:rPr>
        <w:b/>
        <w:color w:val="1F497D" w:themeColor="text2"/>
        <w:sz w:val="40"/>
        <w:szCs w:val="40"/>
      </w:rPr>
      <w:t>HRA Radiation Assurance</w:t>
    </w:r>
  </w:p>
  <w:p w14:paraId="590A8F47" w14:textId="5DD4E721" w:rsidR="009F366F" w:rsidRDefault="00193794" w:rsidP="00546E68">
    <w:pPr>
      <w:pStyle w:val="Head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BB3D745" wp14:editId="4D565CB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5500" cy="1114425"/>
              <wp:effectExtent l="0" t="0" r="0" b="9525"/>
              <wp:wrapNone/>
              <wp:docPr id="1" name="Group 1" descr="Logos of Health and Social Care, NHS Research Scotland, Health and Care Research Wales, and the Health Research Authorit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14425"/>
                        <a:chOff x="0" y="0"/>
                        <a:chExt cx="5905500" cy="1114425"/>
                      </a:xfrm>
                    </wpg:grpSpPr>
                    <wpg:grpSp>
                      <wpg:cNvPr id="6" name="Group 6"/>
                      <wpg:cNvGrpSpPr/>
                      <wpg:grpSpPr>
                        <a:xfrm>
                          <a:off x="3067050" y="0"/>
                          <a:ext cx="2838450" cy="1048385"/>
                          <a:chOff x="0" y="0"/>
                          <a:chExt cx="3914775" cy="1457325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51" b="18617"/>
                          <a:stretch/>
                        </pic:blipFill>
                        <pic:spPr bwMode="auto">
                          <a:xfrm>
                            <a:off x="1562100" y="0"/>
                            <a:ext cx="23526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1562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" name="Picture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2600" y="123825"/>
                          <a:ext cx="12192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09575"/>
                          <a:ext cx="1752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14C4D0" id="Group 1" o:spid="_x0000_s1026" alt="Logos of Health and Social Care, NHS Research Scotland, Health and Care Research Wales, and the Health Research Authority" style="position:absolute;margin-left:0;margin-top:-.05pt;width:465pt;height:87.75pt;z-index:251669504" coordsize="59055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AKINPTWSQAA1kkAABUAAABkcnMvbWVkaWEvaW1hZ2UyLmpwZWf/2P/gABBKRklGAAEB&#10;AQDcANwAAP/bAEMAAgEBAgEBAgICAgICAgIDBQMDAwMDBgQEAwUHBgcHBwYHBwgJCwkICAoIBwcK&#10;DQoKCwwMDAwHCQ4PDQwOCwwMDP/bAEMBAgICAwMDBgMDBgwIBwgMDAwMDAwMDAwMDAwMDAwMDAwM&#10;DAwMDAwMDAwMDAwMDAwMDAwMDAwMDAwMDAwMDAwMDP/AABEIAL8B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">
              <v:group id="Group 6" o:spid="_x0000_s1027" style="position:absolute;left:30670;width:28385;height:10483" coordsize="39147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5621;width:23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">
                  <v:imagedata r:id="rId5" o:title="" cropbottom="12201f" cropleft="26641f"/>
                </v:shape>
                <v:shape id="Picture 10" o:spid="_x0000_s1029" type="#_x0000_t75" style="position:absolute;top:2667;width:15621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">
                  <v:imagedata r:id="rId6" o:title=""/>
                </v:shape>
              </v:group>
              <v:shape id="Picture 17" o:spid="_x0000_s1030" type="#_x0000_t75" style="position:absolute;left:17526;top:1238;width:12192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">
                <v:imagedata r:id="rId7" o:title=""/>
              </v:shape>
              <v:shape id="Picture 18" o:spid="_x0000_s1031" type="#_x0000_t75" style="position:absolute;top:4095;width:17526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9" w14:textId="715B0F88" w:rsidR="009F366F" w:rsidRPr="009F366F" w:rsidRDefault="009D3201" w:rsidP="00055636">
    <w:pPr>
      <w:pStyle w:val="Header"/>
      <w:rPr>
        <w:b/>
        <w:color w:val="1F497D" w:themeColor="text2"/>
        <w:sz w:val="40"/>
        <w:szCs w:val="4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6FD13C" wp14:editId="12177683">
              <wp:simplePos x="0" y="0"/>
              <wp:positionH relativeFrom="column">
                <wp:posOffset>46990</wp:posOffset>
              </wp:positionH>
              <wp:positionV relativeFrom="paragraph">
                <wp:posOffset>74295</wp:posOffset>
              </wp:positionV>
              <wp:extent cx="6636756" cy="1405255"/>
              <wp:effectExtent l="0" t="0" r="0" b="444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6756" cy="1405255"/>
                        <a:chOff x="855064" y="0"/>
                        <a:chExt cx="6637557" cy="140572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7283" y="0"/>
                          <a:ext cx="3125338" cy="140572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oup 4"/>
                      <wpg:cNvGrpSpPr/>
                      <wpg:grpSpPr>
                        <a:xfrm>
                          <a:off x="855064" y="109182"/>
                          <a:ext cx="4713311" cy="970280"/>
                          <a:chOff x="855089" y="0"/>
                          <a:chExt cx="4713450" cy="97040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Image result for NHS Research Scotland 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412" y="0"/>
                            <a:ext cx="1201127" cy="97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stebbutt\AppData\Local\Microsoft\Windows\Temporary Internet Files\Content.Outlook\QT30MQBE\HSC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89" y="286116"/>
                            <a:ext cx="1781566" cy="50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03481" y="163774"/>
                          <a:ext cx="1501253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9BAB47" id="Group 2" o:spid="_x0000_s1026" style="position:absolute;margin-left:3.7pt;margin-top:5.85pt;width:522.6pt;height:110.65pt;z-index:251665408;mso-width-relative:margin" coordorigin="8550" coordsize="66375,140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GHAAAFVwAAAAgASAAmAFMAQwBsAG8AZwBvAAAAAQAAAAAAAAAAAAAAAAAAAAAA&#10;AAABAAAAAAAAAAAAAAVXAAABhwAAAAAAAAAAAAAAAAAAAAABAAAAAAAAAAAAAAAAAAAAAAAAABAA&#10;AAABAAAAAAAAbnVsbAAAAAIAAAAGYm91bmRzT2JqYwAAAAEAAAAAAABSY3QxAAAABAAAAABUb3Ag&#10;bG9uZwAAAAAAAAAATGVmdGxvbmcAAAAAAAAAAEJ0b21sb25nAAABhwAAAABSZ2h0bG9uZwAABVc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YcAAAAAUmdodGxvbmcAAAVX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QwwAAAAEAAACgAAAALgAAAeAAAFZAAAAQpwAY&#10;AAH/2P/gABBKRklGAAECAABIAEgAAP/tAAxBZG9iZV9DTQAC/+4ADkFkb2JlAGSAAAAAAf/bAIQA&#10;DAgICAkIDAkJDBELCgsRFQ8MDA8VGBMTFRMTGBEMDAwMDAwRDAwMDAwMDAwMDAwMDAwMDAwMDAwM&#10;DAwMDAwMDAENCwsNDg0QDg4QFA4ODhQUDg4ODhQRDAwMDAwREQwMDAwMDBEMDAwMDAwMDAwMDAwM&#10;DAwMDAwMDAwMDAwMDAwM/8AAEQgAL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+L/4klDQ19QUk9GSUxFAAcJ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o/P//////&#10;/////////////////////////////////+nS6f//////////////////////////////////////&#10;//zo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CB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h9v//////////////////&#10;////////////////////9a6Qrvb/////////////////////////////////////4ZBpkOL/////&#10;////////////////////////////////9a6Qrvb/////////////////////////////////////&#10;//bh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7ukw///////////&#10;////////////////////////////v3ZPf9D////////////////////////////////////gmk8A&#10;W7v///////////////////////////////////G2eU9Jd8r/////////////////////////////&#10;/////+vSxauWr/L///////////////////////////////////////fn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7s7e/y9vr/////////////////////////////////uZqYmZyhpq20vsrh////&#10;////////////////////////oldKTFFXXWh9lrnj////////////////////////////s1cAGjVQ&#10;bo2v0/r/////////////////////////////zm9AX3uZt9j7////////////////////////////&#10;////7p+Fp8Ph/////////////////////////////////////+TR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oB/wDC5z/ul3/5ez/8yP3737r3&#10;WgH797917r6Xf/CJf/sgX5Xf+Lf1H/vmNr+/e/de63Pff//V+f8A+/de63+Pfvfuvde9+9+69173&#10;aF8IOuYsVtTLdk1sIOR3PUT4jDSMvMOAxdRorJImIH/AisRlcci1OhB5I9hbfLkvKLZeC5P2n/MP&#10;8PXdf+669mbfYOQNw96t0i/x3fZHtLNiPgsLWTTMyGg/3IvEZXGRS0iINSw697PV7Iuuq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oB/8LnP+6Xf/AJez/wDMj9+9+691oB+/e/de6+l3/wAI&#10;l/8AsgX5Xf8Ai39R/wC+Y2v797917rc99//W+f8A+/de63+Pfvfuvde9+9+69173fZ1Rg4dt9Z7D&#10;wkKKgodp4NZtA0rJWTY9Kmvnt/WSd5JD/ifYBu5DLdSOfNj+yuP5dfWf7AcrW3JXshynyxbKFFpt&#10;ViHoKBpnt0knenrJO8kh+bHr3sQPafq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WgH/wuc/7pd/+Xs//ADI/fvfuvdaAfv3v3Xuvpd/8Il/+yBfld/4t&#10;/Uf++Y2v797917rc99//1/n/APv3Xut/j3737r3Xvfvfuvde97DeH/4tGL/7V1D/AO4y+47f4z9p&#10;6+xPlz/lXrD/AJ54P+rS9e9uPuvR1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iCfPr+Zp8QP5Zm0Ngb5+X2/s5sLbnZ25MntPZ9Xg9ibx33LkM3iMYMxXU09Js6jrJYFWAhhJMq&#10;qT6QSePfvfuvdVef9BYH8kr/ALyN7A/9J37v/wDrJ797917qx/8Al9/zYPhL/M//ANLf+yc9jbg7&#10;A/0H/wBwv9Iv8d673xsL+E/6S/41/dH7X++dDR/d+f8Au/lNf22vxeNfJp8iave/de6sf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R+f8A+/de63+Pfvfuvde9+9+69173sN4f/i0Yv/tXUP8A7jL7jt/jP2nr7E+XP+VesP8A&#10;nng/6tL1724+69H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3672;width:31254;height:1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">
                <v:imagedata r:id="rId5" o:title=""/>
              </v:shape>
              <v:group id="Group 4" o:spid="_x0000_s1028" style="position:absolute;left:8550;top:1091;width:47133;height:9703" coordorigin="8550" coordsize="47134,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5" o:spid="_x0000_s1029" type="#_x0000_t75" alt="Image result for NHS Research Scotland logo" style="position:absolute;left:43674;width:12011;height:9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">
                  <v:imagedata r:id="rId6" o:title="Image result for NHS Research Scotland logo"/>
                </v:shape>
                <v:shape id="Picture 7" o:spid="_x0000_s1030" type="#_x0000_t75" style="position:absolute;left:8550;top:2861;width:17816;height: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">
                  <v:imagedata r:id="rId7" o:title="HSClogo"/>
                </v:shape>
              </v:group>
              <v:shape id="Picture 8" o:spid="_x0000_s1031" type="#_x0000_t75" style="position:absolute;left:28034;top:1637;width:15013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">
                <v:imagedata r:id="rId8" o:title=""/>
              </v:shape>
            </v:group>
          </w:pict>
        </mc:Fallback>
      </mc:AlternateContent>
    </w:r>
    <w:r w:rsidR="009F366F" w:rsidRPr="009F366F">
      <w:rPr>
        <w:b/>
        <w:color w:val="1F497D" w:themeColor="text2"/>
        <w:sz w:val="40"/>
        <w:szCs w:val="40"/>
      </w:rPr>
      <w:t>HRA Radiation Assurance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2172F"/>
    <w:multiLevelType w:val="hybridMultilevel"/>
    <w:tmpl w:val="1A581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CkmdLm/dx+Xcsi6PEUbbsNXR4pMpuXVSvd3HAvuALyh0GD5uajJPv/a7m9cN6z7pgkq1nmMY8vJr3mGAn7FOzA==" w:salt="Js+IpWFKGtqQnEuEq5Pipw==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06"/>
    <w:rsid w:val="00000B85"/>
    <w:rsid w:val="00001C69"/>
    <w:rsid w:val="00055636"/>
    <w:rsid w:val="00095B06"/>
    <w:rsid w:val="000A29BE"/>
    <w:rsid w:val="001153C0"/>
    <w:rsid w:val="00152250"/>
    <w:rsid w:val="00155BAF"/>
    <w:rsid w:val="001800D6"/>
    <w:rsid w:val="00193794"/>
    <w:rsid w:val="0020100B"/>
    <w:rsid w:val="00280398"/>
    <w:rsid w:val="002866FC"/>
    <w:rsid w:val="002B0D9D"/>
    <w:rsid w:val="002D0826"/>
    <w:rsid w:val="00360FC2"/>
    <w:rsid w:val="00377C16"/>
    <w:rsid w:val="003A4EEF"/>
    <w:rsid w:val="004534E6"/>
    <w:rsid w:val="00490E67"/>
    <w:rsid w:val="004A4AF5"/>
    <w:rsid w:val="004C2EED"/>
    <w:rsid w:val="004E4795"/>
    <w:rsid w:val="00546E68"/>
    <w:rsid w:val="005626A2"/>
    <w:rsid w:val="00597BEA"/>
    <w:rsid w:val="005B16BB"/>
    <w:rsid w:val="005C36DA"/>
    <w:rsid w:val="005D0D60"/>
    <w:rsid w:val="005E1D1D"/>
    <w:rsid w:val="00642994"/>
    <w:rsid w:val="00665FF9"/>
    <w:rsid w:val="00686A59"/>
    <w:rsid w:val="006C714F"/>
    <w:rsid w:val="006E29C7"/>
    <w:rsid w:val="0074354E"/>
    <w:rsid w:val="007F28CD"/>
    <w:rsid w:val="00852B88"/>
    <w:rsid w:val="00860506"/>
    <w:rsid w:val="00884709"/>
    <w:rsid w:val="00932242"/>
    <w:rsid w:val="00965105"/>
    <w:rsid w:val="009729F2"/>
    <w:rsid w:val="009D3201"/>
    <w:rsid w:val="009F1C0C"/>
    <w:rsid w:val="009F366F"/>
    <w:rsid w:val="00A242F4"/>
    <w:rsid w:val="00AA184D"/>
    <w:rsid w:val="00AA3EBE"/>
    <w:rsid w:val="00B04169"/>
    <w:rsid w:val="00B23396"/>
    <w:rsid w:val="00B65199"/>
    <w:rsid w:val="00B83300"/>
    <w:rsid w:val="00C213F9"/>
    <w:rsid w:val="00C74DCB"/>
    <w:rsid w:val="00CF26E4"/>
    <w:rsid w:val="00D2166D"/>
    <w:rsid w:val="00D478D4"/>
    <w:rsid w:val="00DE713A"/>
    <w:rsid w:val="00EA7531"/>
    <w:rsid w:val="00EB7F9A"/>
    <w:rsid w:val="00F13AF9"/>
    <w:rsid w:val="00F2364B"/>
    <w:rsid w:val="00F2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90A8EE3"/>
  <w15:docId w15:val="{C1A1777C-5097-405B-B4A9-3F64CF9C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Document text"/>
    <w:qFormat/>
    <w:rsid w:val="00D478D4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aliases w:val="Title one"/>
    <w:basedOn w:val="Normal"/>
    <w:next w:val="Normal"/>
    <w:link w:val="Heading1Char"/>
    <w:uiPriority w:val="9"/>
    <w:qFormat/>
    <w:rsid w:val="0074354E"/>
    <w:pPr>
      <w:keepNext/>
      <w:keepLines/>
      <w:spacing w:before="480"/>
      <w:outlineLvl w:val="0"/>
    </w:pPr>
    <w:rPr>
      <w:rFonts w:eastAsiaTheme="majorEastAsia" w:cstheme="majorBidi"/>
      <w:b/>
      <w:bCs/>
      <w:color w:val="005EB8"/>
      <w:sz w:val="40"/>
      <w:szCs w:val="28"/>
    </w:rPr>
  </w:style>
  <w:style w:type="paragraph" w:styleId="Heading2">
    <w:name w:val="heading 2"/>
    <w:aliases w:val="Title two"/>
    <w:basedOn w:val="Normal"/>
    <w:next w:val="Normal"/>
    <w:link w:val="Heading2Char"/>
    <w:uiPriority w:val="9"/>
    <w:unhideWhenUsed/>
    <w:qFormat/>
    <w:rsid w:val="0074354E"/>
    <w:pPr>
      <w:keepNext/>
      <w:keepLines/>
      <w:spacing w:before="200"/>
      <w:outlineLvl w:val="1"/>
    </w:pPr>
    <w:rPr>
      <w:rFonts w:eastAsiaTheme="majorEastAsia" w:cstheme="majorBidi"/>
      <w:b/>
      <w:bCs/>
      <w:color w:val="003087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one Char"/>
    <w:basedOn w:val="DefaultParagraphFont"/>
    <w:link w:val="Heading1"/>
    <w:uiPriority w:val="9"/>
    <w:rsid w:val="0074354E"/>
    <w:rPr>
      <w:rFonts w:ascii="Arial" w:eastAsiaTheme="majorEastAsia" w:hAnsi="Arial" w:cstheme="majorBidi"/>
      <w:b/>
      <w:bCs/>
      <w:color w:val="005EB8"/>
      <w:sz w:val="40"/>
      <w:szCs w:val="28"/>
    </w:rPr>
  </w:style>
  <w:style w:type="character" w:customStyle="1" w:styleId="Heading2Char">
    <w:name w:val="Heading 2 Char"/>
    <w:aliases w:val="Title two Char"/>
    <w:basedOn w:val="DefaultParagraphFont"/>
    <w:link w:val="Heading2"/>
    <w:uiPriority w:val="9"/>
    <w:rsid w:val="0074354E"/>
    <w:rPr>
      <w:rFonts w:ascii="Arial" w:eastAsiaTheme="majorEastAsia" w:hAnsi="Arial" w:cstheme="majorBidi"/>
      <w:b/>
      <w:bCs/>
      <w:color w:val="003087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8D4"/>
    <w:pPr>
      <w:numPr>
        <w:ilvl w:val="1"/>
      </w:numPr>
    </w:pPr>
    <w:rPr>
      <w:rFonts w:eastAsiaTheme="majorEastAsia" w:cstheme="majorBidi"/>
      <w:b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478D4"/>
    <w:rPr>
      <w:rFonts w:ascii="Arial" w:eastAsiaTheme="majorEastAsia" w:hAnsi="Arial" w:cstheme="majorBidi"/>
      <w:b/>
      <w:iCs/>
      <w:sz w:val="24"/>
      <w:szCs w:val="24"/>
    </w:rPr>
  </w:style>
  <w:style w:type="character" w:styleId="SubtleEmphasis">
    <w:name w:val="Subtle Emphasis"/>
    <w:basedOn w:val="DefaultParagraphFont"/>
    <w:uiPriority w:val="19"/>
    <w:rsid w:val="0074354E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D478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8D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478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8D4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8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8D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C714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C714F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860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42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2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2F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2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2F4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01C6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9F366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93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iation.assurance@hra.nhs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ra.nhs.uk/approvals-amendments/what-approvals-do-i-need/technical-assurances/radiation-assurance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rimsha\AppData\Local\Temp\HRA_blank_word_document_template_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HRA_blank_word_document_template_2017.dotx</Template>
  <TotalTime>3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Grimshaw</dc:creator>
  <cp:lastModifiedBy>Sarah Grimshaw</cp:lastModifiedBy>
  <cp:revision>3</cp:revision>
  <dcterms:created xsi:type="dcterms:W3CDTF">2020-04-23T15:22:00Z</dcterms:created>
  <dcterms:modified xsi:type="dcterms:W3CDTF">2020-04-23T15:26:00Z</dcterms:modified>
</cp:coreProperties>
</file>